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CE3A6" w14:textId="77777777" w:rsidR="003E7F7F" w:rsidRDefault="003E7F7F" w:rsidP="003E7F7F">
      <w:pPr>
        <w:jc w:val="both"/>
        <w:rPr>
          <w:rFonts w:ascii="Times New Roman" w:hAnsi="Times New Roman" w:cs="Times New Roman"/>
          <w:sz w:val="16"/>
          <w:szCs w:val="16"/>
        </w:rPr>
      </w:pPr>
      <w:bookmarkStart w:id="0" w:name="_Hlk216345476"/>
      <w:bookmarkEnd w:id="0"/>
    </w:p>
    <w:p w14:paraId="180AA102" w14:textId="60B57867" w:rsidR="00004E04" w:rsidRDefault="00004E04" w:rsidP="00004E04">
      <w:pPr>
        <w:pStyle w:val="Rientrocorpodeltesto3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A90C9C">
        <w:rPr>
          <w:b/>
          <w:bCs/>
          <w:sz w:val="24"/>
          <w:szCs w:val="24"/>
        </w:rPr>
        <w:t>DOMANDA DI ISCRIZIONE AL REGISTRO DEI CACCIATORI DI CINGHIALE CON CANI DA SEGUITA NELLE ZONE NON ASSEGNATE CLASSIFICATE ZONE BIANCHE STAGIONE VENATORIA 202</w:t>
      </w:r>
      <w:r>
        <w:rPr>
          <w:b/>
          <w:bCs/>
          <w:sz w:val="24"/>
          <w:szCs w:val="24"/>
        </w:rPr>
        <w:t>6</w:t>
      </w:r>
      <w:r w:rsidRPr="00A90C9C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7</w:t>
      </w:r>
    </w:p>
    <w:p w14:paraId="6ACF757B" w14:textId="77777777" w:rsidR="00004E04" w:rsidRPr="00A90C9C" w:rsidRDefault="00004E04" w:rsidP="00004E04">
      <w:pPr>
        <w:pStyle w:val="Rientrocorpodeltesto3"/>
        <w:spacing w:line="240" w:lineRule="auto"/>
        <w:ind w:firstLine="0"/>
        <w:jc w:val="center"/>
        <w:rPr>
          <w:b/>
          <w:bCs/>
          <w:sz w:val="24"/>
          <w:szCs w:val="24"/>
        </w:rPr>
      </w:pPr>
    </w:p>
    <w:p w14:paraId="33DAF2E2" w14:textId="77777777" w:rsidR="00004E04" w:rsidRPr="00482D1B" w:rsidRDefault="00004E04" w:rsidP="00004E04">
      <w:pPr>
        <w:pStyle w:val="Rientrocorpodeltesto3"/>
        <w:spacing w:line="240" w:lineRule="auto"/>
        <w:ind w:firstLine="0"/>
      </w:pPr>
    </w:p>
    <w:p w14:paraId="5090FBAD" w14:textId="54A84126" w:rsidR="00D05E3E" w:rsidRDefault="00004E04" w:rsidP="00004E04">
      <w:pPr>
        <w:pStyle w:val="Rientrocorpodeltesto3"/>
        <w:spacing w:line="480" w:lineRule="auto"/>
        <w:ind w:firstLine="0"/>
        <w:rPr>
          <w:sz w:val="24"/>
          <w:szCs w:val="24"/>
        </w:rPr>
      </w:pPr>
      <w:r w:rsidRPr="00A90C9C">
        <w:rPr>
          <w:sz w:val="24"/>
          <w:szCs w:val="24"/>
        </w:rPr>
        <w:t>Il</w:t>
      </w:r>
      <w:r>
        <w:rPr>
          <w:sz w:val="24"/>
          <w:szCs w:val="24"/>
        </w:rPr>
        <w:t xml:space="preserve"> </w:t>
      </w:r>
      <w:r w:rsidRPr="00A90C9C">
        <w:rPr>
          <w:sz w:val="24"/>
          <w:szCs w:val="24"/>
        </w:rPr>
        <w:t>sottoscritto</w:t>
      </w:r>
      <w:r>
        <w:rPr>
          <w:sz w:val="24"/>
          <w:szCs w:val="24"/>
        </w:rPr>
        <w:t xml:space="preserve"> …</w:t>
      </w:r>
      <w:proofErr w:type="gramStart"/>
      <w:r>
        <w:rPr>
          <w:sz w:val="24"/>
          <w:szCs w:val="24"/>
        </w:rPr>
        <w:t>…….</w:t>
      </w:r>
      <w:proofErr w:type="gramEnd"/>
      <w:r w:rsidRPr="00A90C9C">
        <w:rPr>
          <w:sz w:val="24"/>
          <w:szCs w:val="24"/>
        </w:rPr>
        <w:t>……………………………………………………</w:t>
      </w:r>
      <w:proofErr w:type="gramStart"/>
      <w:r w:rsidRPr="00A90C9C">
        <w:rPr>
          <w:sz w:val="24"/>
          <w:szCs w:val="24"/>
        </w:rPr>
        <w:t>…….</w:t>
      </w:r>
      <w:proofErr w:type="gramEnd"/>
      <w:r w:rsidRPr="00A90C9C">
        <w:rPr>
          <w:sz w:val="24"/>
          <w:szCs w:val="24"/>
        </w:rPr>
        <w:t xml:space="preserve">. nato il </w:t>
      </w:r>
      <w:proofErr w:type="gramStart"/>
      <w:r w:rsidRPr="00A90C9C">
        <w:rPr>
          <w:sz w:val="24"/>
          <w:szCs w:val="24"/>
        </w:rPr>
        <w:t>…….</w:t>
      </w:r>
      <w:proofErr w:type="gramEnd"/>
      <w:r w:rsidRPr="00A90C9C">
        <w:rPr>
          <w:sz w:val="24"/>
          <w:szCs w:val="24"/>
        </w:rPr>
        <w:t>.……………………… a …………………………………</w:t>
      </w:r>
      <w:proofErr w:type="gramStart"/>
      <w:r w:rsidRPr="00A90C9C">
        <w:rPr>
          <w:sz w:val="24"/>
          <w:szCs w:val="24"/>
        </w:rPr>
        <w:t>…….</w:t>
      </w:r>
      <w:proofErr w:type="gramEnd"/>
      <w:r w:rsidRPr="00A90C9C">
        <w:rPr>
          <w:sz w:val="24"/>
          <w:szCs w:val="24"/>
        </w:rPr>
        <w:t xml:space="preserve">. provincia di (sigla) ………… </w:t>
      </w:r>
      <w:r w:rsidR="00D05E3E">
        <w:rPr>
          <w:sz w:val="24"/>
          <w:szCs w:val="24"/>
        </w:rPr>
        <w:t xml:space="preserve"> </w:t>
      </w:r>
      <w:r w:rsidR="00D05E3E" w:rsidRPr="00A90C9C">
        <w:rPr>
          <w:sz w:val="24"/>
          <w:szCs w:val="24"/>
        </w:rPr>
        <w:t>Codice fiscale</w:t>
      </w:r>
      <w:r w:rsidR="00D05E3E">
        <w:rPr>
          <w:sz w:val="24"/>
          <w:szCs w:val="24"/>
        </w:rPr>
        <w:t>…………………………………………</w:t>
      </w:r>
      <w:proofErr w:type="gramStart"/>
      <w:r w:rsidR="00D05E3E">
        <w:rPr>
          <w:sz w:val="24"/>
          <w:szCs w:val="24"/>
        </w:rPr>
        <w:t>…….</w:t>
      </w:r>
      <w:proofErr w:type="gramEnd"/>
      <w:r w:rsidR="00D05E3E">
        <w:rPr>
          <w:sz w:val="24"/>
          <w:szCs w:val="24"/>
        </w:rPr>
        <w:t>………………………</w:t>
      </w:r>
    </w:p>
    <w:p w14:paraId="71A4A409" w14:textId="5DB7003D" w:rsidR="00004E04" w:rsidRDefault="00004E04" w:rsidP="00004E04">
      <w:pPr>
        <w:pStyle w:val="Rientrocorpodeltesto3"/>
        <w:spacing w:line="480" w:lineRule="auto"/>
        <w:ind w:firstLine="0"/>
        <w:rPr>
          <w:sz w:val="24"/>
          <w:szCs w:val="24"/>
        </w:rPr>
      </w:pPr>
      <w:r w:rsidRPr="00A90C9C">
        <w:rPr>
          <w:sz w:val="24"/>
          <w:szCs w:val="24"/>
        </w:rPr>
        <w:t>e residente nel Comune di ……………</w:t>
      </w:r>
      <w:proofErr w:type="gramStart"/>
      <w:r w:rsidRPr="00A90C9C">
        <w:rPr>
          <w:sz w:val="24"/>
          <w:szCs w:val="24"/>
        </w:rPr>
        <w:t>…….</w:t>
      </w:r>
      <w:proofErr w:type="gramEnd"/>
      <w:r w:rsidRPr="00A90C9C">
        <w:rPr>
          <w:sz w:val="24"/>
          <w:szCs w:val="24"/>
        </w:rPr>
        <w:t>.………………………… provincia di (sigla)…………</w:t>
      </w:r>
      <w:r>
        <w:rPr>
          <w:sz w:val="24"/>
          <w:szCs w:val="24"/>
        </w:rPr>
        <w:t xml:space="preserve"> </w:t>
      </w:r>
      <w:r w:rsidRPr="00A90C9C">
        <w:rPr>
          <w:sz w:val="24"/>
          <w:szCs w:val="24"/>
        </w:rPr>
        <w:t>CAP</w:t>
      </w:r>
      <w:r>
        <w:rPr>
          <w:sz w:val="24"/>
          <w:szCs w:val="24"/>
        </w:rPr>
        <w:t xml:space="preserve"> </w:t>
      </w:r>
      <w:r w:rsidRPr="00A90C9C">
        <w:rPr>
          <w:sz w:val="24"/>
          <w:szCs w:val="24"/>
        </w:rPr>
        <w:t>…</w:t>
      </w:r>
      <w:r>
        <w:rPr>
          <w:sz w:val="24"/>
          <w:szCs w:val="24"/>
        </w:rPr>
        <w:t xml:space="preserve">………. Via </w:t>
      </w:r>
      <w:r w:rsidRPr="00A90C9C">
        <w:rPr>
          <w:sz w:val="24"/>
          <w:szCs w:val="24"/>
        </w:rPr>
        <w:t>…………………………………………………</w:t>
      </w:r>
      <w:r>
        <w:rPr>
          <w:sz w:val="24"/>
          <w:szCs w:val="24"/>
        </w:rPr>
        <w:t>………</w:t>
      </w:r>
      <w:r w:rsidRPr="00A90C9C">
        <w:rPr>
          <w:sz w:val="24"/>
          <w:szCs w:val="24"/>
        </w:rPr>
        <w:t>.</w:t>
      </w:r>
    </w:p>
    <w:p w14:paraId="5435E89A" w14:textId="55D82C77" w:rsidR="00004E04" w:rsidRPr="00A90C9C" w:rsidRDefault="00004E04" w:rsidP="00004E04">
      <w:pPr>
        <w:pStyle w:val="Rientrocorpodeltesto3"/>
        <w:spacing w:line="480" w:lineRule="auto"/>
        <w:ind w:firstLine="0"/>
        <w:jc w:val="left"/>
        <w:rPr>
          <w:sz w:val="24"/>
          <w:szCs w:val="24"/>
        </w:rPr>
      </w:pPr>
      <w:r w:rsidRPr="00A90C9C">
        <w:rPr>
          <w:sz w:val="24"/>
          <w:szCs w:val="24"/>
        </w:rPr>
        <w:t>n° telefono cellulare (obbligatorio) ………………………………...e-mail (obbligatorio</w:t>
      </w:r>
      <w:bookmarkStart w:id="1" w:name="_Hlk18836600"/>
      <w:r w:rsidRPr="00A90C9C">
        <w:rPr>
          <w:sz w:val="24"/>
          <w:szCs w:val="24"/>
        </w:rPr>
        <w:t xml:space="preserve">) </w:t>
      </w:r>
      <w:proofErr w:type="gramStart"/>
      <w:r w:rsidRPr="00A90C9C">
        <w:rPr>
          <w:sz w:val="24"/>
          <w:szCs w:val="24"/>
        </w:rPr>
        <w:t>…….</w:t>
      </w:r>
      <w:proofErr w:type="gramEnd"/>
      <w:r w:rsidRPr="00A90C9C">
        <w:rPr>
          <w:sz w:val="24"/>
          <w:szCs w:val="24"/>
        </w:rPr>
        <w:t>.……………………………………</w:t>
      </w:r>
      <w:proofErr w:type="gramStart"/>
      <w:r w:rsidRPr="00A90C9C">
        <w:rPr>
          <w:sz w:val="24"/>
          <w:szCs w:val="24"/>
        </w:rPr>
        <w:t>…</w:t>
      </w:r>
      <w:r>
        <w:rPr>
          <w:sz w:val="24"/>
          <w:szCs w:val="24"/>
        </w:rPr>
        <w:t>….</w:t>
      </w:r>
      <w:proofErr w:type="gramEnd"/>
      <w:r>
        <w:rPr>
          <w:sz w:val="24"/>
          <w:szCs w:val="24"/>
        </w:rPr>
        <w:t>…………..</w:t>
      </w:r>
      <w:r w:rsidRPr="00A90C9C">
        <w:rPr>
          <w:sz w:val="24"/>
          <w:szCs w:val="24"/>
        </w:rPr>
        <w:t>.</w:t>
      </w:r>
      <w:bookmarkEnd w:id="1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pec</w:t>
      </w:r>
      <w:proofErr w:type="spellEnd"/>
      <w:r>
        <w:rPr>
          <w:sz w:val="24"/>
          <w:szCs w:val="24"/>
        </w:rPr>
        <w:t xml:space="preserve"> (facoltativo) ………………. .………………………</w:t>
      </w:r>
      <w:r w:rsidRPr="00A90C9C">
        <w:rPr>
          <w:sz w:val="24"/>
          <w:szCs w:val="24"/>
        </w:rPr>
        <w:t xml:space="preserve">…..    </w:t>
      </w:r>
    </w:p>
    <w:p w14:paraId="33293530" w14:textId="77777777" w:rsidR="00004E04" w:rsidRPr="0025044B" w:rsidRDefault="00004E04" w:rsidP="00004E04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jc w:val="center"/>
        <w:rPr>
          <w:rFonts w:ascii="Times New Roman" w:eastAsiaTheme="minorEastAsia" w:hAnsi="Times New Roman" w:cs="Times New Roman"/>
          <w:b/>
          <w:sz w:val="20"/>
          <w:szCs w:val="20"/>
          <w:lang w:eastAsia="it-IT"/>
        </w:rPr>
      </w:pPr>
    </w:p>
    <w:p w14:paraId="4EEA32BA" w14:textId="77777777" w:rsidR="00004E04" w:rsidRPr="00A90C9C" w:rsidRDefault="00004E04" w:rsidP="00004E04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it-IT"/>
        </w:rPr>
      </w:pPr>
      <w:r w:rsidRPr="00A90C9C">
        <w:rPr>
          <w:rFonts w:ascii="Times New Roman" w:eastAsiaTheme="minorEastAsia" w:hAnsi="Times New Roman" w:cs="Times New Roman"/>
          <w:b/>
          <w:sz w:val="24"/>
          <w:szCs w:val="24"/>
          <w:lang w:eastAsia="it-IT"/>
        </w:rPr>
        <w:t>RICHIEDE</w:t>
      </w:r>
    </w:p>
    <w:p w14:paraId="09A8DD92" w14:textId="77777777" w:rsidR="00004E04" w:rsidRPr="008B3FBC" w:rsidRDefault="00004E04" w:rsidP="00004E04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jc w:val="both"/>
        <w:rPr>
          <w:rFonts w:ascii="Times New Roman" w:eastAsiaTheme="minorEastAsia" w:hAnsi="Times New Roman" w:cs="Times New Roman"/>
          <w:lang w:eastAsia="it-IT"/>
        </w:rPr>
      </w:pPr>
    </w:p>
    <w:p w14:paraId="2E48CEE8" w14:textId="0263400F" w:rsidR="00004E04" w:rsidRPr="00A90C9C" w:rsidRDefault="00004E04" w:rsidP="00004E04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</w:pPr>
      <w:r w:rsidRPr="00A90C9C">
        <w:rPr>
          <w:rFonts w:ascii="Times New Roman" w:eastAsiaTheme="minorEastAsia" w:hAnsi="Times New Roman" w:cs="Times New Roman"/>
          <w:sz w:val="24"/>
          <w:szCs w:val="24"/>
          <w:lang w:eastAsia="it-IT"/>
        </w:rPr>
        <w:t>l’iscrizione al registro dei cacciatori di cinghiale con l’ausilio di cani da seguita nelle zone bianche dell’</w:t>
      </w:r>
      <w:r w:rsidRPr="00A90C9C">
        <w:rPr>
          <w:rFonts w:ascii="Times New Roman" w:eastAsiaTheme="minorEastAsia" w:hAnsi="Times New Roman" w:cs="Times New Roman"/>
          <w:b/>
          <w:i/>
          <w:sz w:val="24"/>
          <w:szCs w:val="24"/>
          <w:lang w:eastAsia="it-IT"/>
        </w:rPr>
        <w:t>ATC VT1 - stagione venatoria 202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eastAsia="it-IT"/>
        </w:rPr>
        <w:t>6</w:t>
      </w:r>
      <w:r w:rsidRPr="00A90C9C">
        <w:rPr>
          <w:rFonts w:ascii="Times New Roman" w:eastAsiaTheme="minorEastAsia" w:hAnsi="Times New Roman" w:cs="Times New Roman"/>
          <w:b/>
          <w:i/>
          <w:sz w:val="24"/>
          <w:szCs w:val="24"/>
          <w:lang w:eastAsia="it-IT"/>
        </w:rPr>
        <w:t>/202</w:t>
      </w:r>
      <w:r>
        <w:rPr>
          <w:rFonts w:ascii="Times New Roman" w:eastAsiaTheme="minorEastAsia" w:hAnsi="Times New Roman" w:cs="Times New Roman"/>
          <w:b/>
          <w:i/>
          <w:sz w:val="24"/>
          <w:szCs w:val="24"/>
          <w:lang w:eastAsia="it-IT"/>
        </w:rPr>
        <w:t>7</w:t>
      </w:r>
      <w:r w:rsidRPr="00A90C9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così come previsto all’</w:t>
      </w:r>
      <w:r w:rsidRPr="00A90C9C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articolo 30 punto 2</w:t>
      </w:r>
      <w:r w:rsidRPr="00A90C9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del “</w:t>
      </w:r>
      <w:r w:rsidRPr="00A90C9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Disciplinare per la gestione della specie cinghiale nella Regione Lazio, stagione venatoria 202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6</w:t>
      </w:r>
      <w:r w:rsidRPr="00A90C9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/202</w:t>
      </w:r>
      <w:r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7</w:t>
      </w:r>
      <w:r w:rsidRPr="00A90C9C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”,</w:t>
      </w:r>
      <w:r w:rsidRPr="00A90C9C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approvato con Decreto del Presidente della Regione Lazio n. T0012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3</w:t>
      </w:r>
      <w:r w:rsidRPr="00A90C9C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del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18</w:t>
      </w:r>
      <w:r w:rsidRPr="00A90C9C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agost</w:t>
      </w:r>
      <w:r w:rsidRPr="00A90C9C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o 202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6</w:t>
      </w:r>
      <w:r w:rsidRPr="00A90C9C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it-IT"/>
        </w:rPr>
        <w:t>.</w:t>
      </w:r>
    </w:p>
    <w:p w14:paraId="3A365BD8" w14:textId="77777777" w:rsidR="00004E04" w:rsidRPr="00A90C9C" w:rsidRDefault="00004E04" w:rsidP="00004E04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526E44D6" w14:textId="77777777" w:rsidR="00004E04" w:rsidRPr="00A90C9C" w:rsidRDefault="00004E04" w:rsidP="00004E04">
      <w:pPr>
        <w:pStyle w:val="Rientrocorpodeltesto3"/>
        <w:spacing w:line="240" w:lineRule="auto"/>
        <w:ind w:firstLine="0"/>
        <w:rPr>
          <w:sz w:val="24"/>
          <w:szCs w:val="24"/>
        </w:rPr>
      </w:pPr>
      <w:r w:rsidRPr="00A90C9C">
        <w:rPr>
          <w:rFonts w:eastAsiaTheme="minorEastAsia"/>
          <w:sz w:val="24"/>
          <w:szCs w:val="24"/>
        </w:rPr>
        <w:t>A tale scopo d</w:t>
      </w:r>
      <w:r w:rsidRPr="00A90C9C">
        <w:rPr>
          <w:sz w:val="24"/>
          <w:szCs w:val="24"/>
        </w:rPr>
        <w:t>ichiara sotto la propria responsabilità e consapevole delle sanzioni penali di cui ai sensi dell’art. 76 del D.P.R. 28.12.2000 N. 445 per dichiarazioni mendaci:</w:t>
      </w:r>
    </w:p>
    <w:p w14:paraId="6B5397A3" w14:textId="258C3E7D" w:rsidR="00004E04" w:rsidRPr="00A90C9C" w:rsidRDefault="00004E04" w:rsidP="00004E04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0C9C">
        <w:rPr>
          <w:rFonts w:ascii="Times New Roman" w:hAnsi="Times New Roman" w:cs="Times New Roman"/>
          <w:sz w:val="24"/>
          <w:szCs w:val="24"/>
        </w:rPr>
        <w:t xml:space="preserve">di non essere iscritto né </w:t>
      </w:r>
      <w:r w:rsidR="002C2F1E">
        <w:rPr>
          <w:rFonts w:ascii="Times New Roman" w:hAnsi="Times New Roman" w:cs="Times New Roman"/>
          <w:sz w:val="24"/>
          <w:szCs w:val="24"/>
        </w:rPr>
        <w:t>avere intenzione di</w:t>
      </w:r>
      <w:r w:rsidRPr="00A90C9C">
        <w:rPr>
          <w:rFonts w:ascii="Times New Roman" w:hAnsi="Times New Roman" w:cs="Times New Roman"/>
          <w:sz w:val="24"/>
          <w:szCs w:val="24"/>
        </w:rPr>
        <w:t xml:space="preserve"> iscriversi a nessuna squadra in braccata o girata operante sul territorio della Regione Lazio;</w:t>
      </w:r>
    </w:p>
    <w:p w14:paraId="00ED3683" w14:textId="77777777" w:rsidR="00004E04" w:rsidRPr="00A90C9C" w:rsidRDefault="00004E04" w:rsidP="00004E04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90C9C">
        <w:rPr>
          <w:rFonts w:ascii="Times New Roman" w:hAnsi="Times New Roman" w:cs="Times New Roman"/>
          <w:sz w:val="24"/>
          <w:szCs w:val="24"/>
        </w:rPr>
        <w:t>di essere in possesso di regolare porto di fucile e licenza di caccia in corso di validità, del tesserino regionale per la stagione venatoria in corso e della polizza assicurativa prevista.</w:t>
      </w:r>
    </w:p>
    <w:p w14:paraId="27510174" w14:textId="77777777" w:rsidR="00004E04" w:rsidRPr="00A90C9C" w:rsidRDefault="00004E04" w:rsidP="00004E04">
      <w:pPr>
        <w:pStyle w:val="Rientrocorpodeltesto3"/>
        <w:spacing w:line="240" w:lineRule="auto"/>
        <w:ind w:firstLine="0"/>
        <w:rPr>
          <w:sz w:val="24"/>
          <w:szCs w:val="24"/>
        </w:rPr>
      </w:pPr>
    </w:p>
    <w:p w14:paraId="69B18C04" w14:textId="77777777" w:rsidR="00004E04" w:rsidRPr="00A90C9C" w:rsidRDefault="00004E04" w:rsidP="00004E04">
      <w:pPr>
        <w:widowControl w:val="0"/>
        <w:tabs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A90C9C">
        <w:rPr>
          <w:rFonts w:ascii="Times New Roman" w:eastAsiaTheme="minorEastAsia" w:hAnsi="Times New Roman" w:cs="Times New Roman"/>
          <w:sz w:val="24"/>
          <w:szCs w:val="24"/>
          <w:lang w:eastAsia="it-IT"/>
        </w:rPr>
        <w:t>Allega alla presente:</w:t>
      </w:r>
    </w:p>
    <w:p w14:paraId="5B5568BB" w14:textId="77777777" w:rsidR="00004E04" w:rsidRPr="00A90C9C" w:rsidRDefault="00004E04" w:rsidP="00004E04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 w:hanging="42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A90C9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copia del porto di fucile e della licenza di caccia; </w:t>
      </w:r>
    </w:p>
    <w:p w14:paraId="769FA60C" w14:textId="77777777" w:rsidR="00004E04" w:rsidRPr="00A90C9C" w:rsidRDefault="00004E04" w:rsidP="00004E04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 w:hanging="42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A90C9C">
        <w:rPr>
          <w:rFonts w:ascii="Times New Roman" w:hAnsi="Times New Roman" w:cs="Times New Roman"/>
          <w:sz w:val="24"/>
          <w:szCs w:val="24"/>
        </w:rPr>
        <w:t>copia dell’iscrizione all’anagrafe canina ed elenco anche in formato word dei cani da seguita che intende utilizzare, indicando nome, razza, sesso, data di nascita, mantello, numero di microchip;</w:t>
      </w:r>
    </w:p>
    <w:p w14:paraId="65B20B93" w14:textId="77777777" w:rsidR="00004E04" w:rsidRPr="00A90C9C" w:rsidRDefault="00004E04" w:rsidP="00004E04">
      <w:pPr>
        <w:widowControl w:val="0"/>
        <w:numPr>
          <w:ilvl w:val="0"/>
          <w:numId w:val="3"/>
        </w:numPr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ind w:left="426" w:hanging="426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A90C9C">
        <w:rPr>
          <w:rFonts w:ascii="Times New Roman" w:eastAsiaTheme="minorEastAsia" w:hAnsi="Times New Roman" w:cs="Times New Roman"/>
          <w:sz w:val="24"/>
          <w:szCs w:val="24"/>
          <w:lang w:eastAsia="it-IT"/>
        </w:rPr>
        <w:t>copia del versamento della quota di iscrizione all’ATC.</w:t>
      </w:r>
    </w:p>
    <w:p w14:paraId="7A72F1EC" w14:textId="77777777" w:rsidR="00004E04" w:rsidRDefault="00004E04" w:rsidP="00004E04">
      <w:pPr>
        <w:widowControl w:val="0"/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B813941" w14:textId="77777777" w:rsidR="00004E04" w:rsidRPr="00A90C9C" w:rsidRDefault="00004E04" w:rsidP="00004E04">
      <w:pPr>
        <w:widowControl w:val="0"/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26B7DDAD" w14:textId="77777777" w:rsidR="00004E04" w:rsidRPr="00A90C9C" w:rsidRDefault="00004E04" w:rsidP="00004E04">
      <w:pPr>
        <w:widowControl w:val="0"/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3C182295" w14:textId="77777777" w:rsidR="00004E04" w:rsidRDefault="00004E04" w:rsidP="00004E04">
      <w:pPr>
        <w:pStyle w:val="Paragrafoelenco"/>
        <w:tabs>
          <w:tab w:val="center" w:pos="4819"/>
          <w:tab w:val="left" w:pos="8055"/>
        </w:tabs>
        <w:ind w:left="360"/>
        <w:jc w:val="both"/>
        <w:rPr>
          <w:sz w:val="20"/>
          <w:szCs w:val="20"/>
        </w:rPr>
      </w:pPr>
    </w:p>
    <w:p w14:paraId="0C3897D7" w14:textId="77777777" w:rsidR="00004E04" w:rsidRDefault="00004E04" w:rsidP="00004E04">
      <w:pPr>
        <w:pStyle w:val="Paragrafoelenco"/>
        <w:tabs>
          <w:tab w:val="center" w:pos="4819"/>
          <w:tab w:val="left" w:pos="8055"/>
        </w:tabs>
        <w:ind w:left="360"/>
        <w:jc w:val="both"/>
        <w:rPr>
          <w:sz w:val="20"/>
          <w:szCs w:val="20"/>
        </w:rPr>
      </w:pPr>
    </w:p>
    <w:p w14:paraId="4062F546" w14:textId="4759E92A" w:rsidR="00004E04" w:rsidRPr="008B3FBC" w:rsidRDefault="00004E04" w:rsidP="00004E04">
      <w:pPr>
        <w:pStyle w:val="Paragrafoelenco"/>
        <w:tabs>
          <w:tab w:val="center" w:pos="4819"/>
          <w:tab w:val="left" w:pos="8055"/>
        </w:tabs>
        <w:ind w:left="360"/>
        <w:jc w:val="both"/>
        <w:rPr>
          <w:rFonts w:ascii="Times New Roman" w:eastAsiaTheme="minorEastAsia" w:hAnsi="Times New Roman" w:cs="Times New Roman"/>
          <w:lang w:eastAsia="it-IT"/>
        </w:rPr>
      </w:pPr>
      <w:r w:rsidRPr="00A90C9C">
        <w:rPr>
          <w:sz w:val="20"/>
          <w:szCs w:val="20"/>
        </w:rPr>
        <w:t>Ai sensi di quanto disposto in materia dal D.P.R. n. 445/2000 le dichiarazioni rese e sottoscritte hanno valore di dichiarazioni sostitutive di certificazione. Le dichiarazioni mendaci e la falsità degli atti comportano responsabilità penali, nonché la conseguente decadenza dai benefici eventualmente prodotti da un provvedimento emanato sulla</w:t>
      </w:r>
      <w:r w:rsidR="00D05E3E">
        <w:rPr>
          <w:sz w:val="20"/>
          <w:szCs w:val="20"/>
        </w:rPr>
        <w:t xml:space="preserve"> </w:t>
      </w:r>
      <w:r w:rsidRPr="00A90C9C">
        <w:rPr>
          <w:sz w:val="20"/>
          <w:szCs w:val="20"/>
        </w:rPr>
        <w:t>base di una dichiarazione non veritiera. L’Ambito Territoriale di Caccia VT1 provvederà ad effettuare gli idonei controlli, ai sensi delle vigenti disposizioni, sulla veridicità delle dichiarazioni</w:t>
      </w:r>
      <w:r w:rsidRPr="00A90C9C">
        <w:rPr>
          <w:sz w:val="16"/>
          <w:szCs w:val="16"/>
        </w:rPr>
        <w:t xml:space="preserve"> rese.</w:t>
      </w:r>
    </w:p>
    <w:p w14:paraId="2F684490" w14:textId="77777777" w:rsidR="00004E04" w:rsidRPr="008B3FBC" w:rsidRDefault="00004E04" w:rsidP="00004E04">
      <w:pPr>
        <w:widowControl w:val="0"/>
        <w:tabs>
          <w:tab w:val="left" w:pos="426"/>
          <w:tab w:val="decimal" w:pos="5386"/>
          <w:tab w:val="left" w:pos="5670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lang w:eastAsia="it-IT"/>
        </w:rPr>
      </w:pPr>
    </w:p>
    <w:p w14:paraId="4E1B22C0" w14:textId="77777777" w:rsidR="00004E04" w:rsidRPr="008B3FBC" w:rsidRDefault="00004E04" w:rsidP="00004E04">
      <w:pPr>
        <w:widowControl w:val="0"/>
        <w:tabs>
          <w:tab w:val="left" w:pos="4253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lang w:eastAsia="it-IT"/>
        </w:rPr>
      </w:pPr>
      <w:r w:rsidRPr="008B3FBC">
        <w:rPr>
          <w:rFonts w:ascii="Times New Roman" w:eastAsiaTheme="minorEastAsia" w:hAnsi="Times New Roman" w:cs="Times New Roman"/>
          <w:lang w:eastAsia="it-IT"/>
        </w:rPr>
        <w:t>DATA __________________</w:t>
      </w:r>
      <w:r w:rsidRPr="008B3FBC">
        <w:rPr>
          <w:rFonts w:ascii="Times New Roman" w:eastAsiaTheme="minorEastAsia" w:hAnsi="Times New Roman" w:cs="Times New Roman"/>
          <w:lang w:eastAsia="it-IT"/>
        </w:rPr>
        <w:tab/>
      </w:r>
      <w:r w:rsidRPr="008B3FBC">
        <w:rPr>
          <w:rFonts w:ascii="Times New Roman" w:eastAsiaTheme="minorEastAsia" w:hAnsi="Times New Roman" w:cs="Times New Roman"/>
          <w:lang w:eastAsia="it-IT"/>
        </w:rPr>
        <w:tab/>
        <w:t>FIRMA ______________________________</w:t>
      </w:r>
    </w:p>
    <w:p w14:paraId="021102CF" w14:textId="77777777" w:rsidR="00004E04" w:rsidRPr="008B3FBC" w:rsidRDefault="00004E04" w:rsidP="00004E04">
      <w:pPr>
        <w:widowControl w:val="0"/>
        <w:tabs>
          <w:tab w:val="left" w:pos="4253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lang w:eastAsia="it-IT"/>
        </w:rPr>
      </w:pPr>
    </w:p>
    <w:p w14:paraId="61A5779E" w14:textId="77777777" w:rsidR="00004E04" w:rsidRPr="008B3FBC" w:rsidRDefault="00004E04" w:rsidP="00004E04">
      <w:pPr>
        <w:widowControl w:val="0"/>
        <w:tabs>
          <w:tab w:val="left" w:pos="4253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lang w:eastAsia="it-IT"/>
        </w:rPr>
      </w:pPr>
    </w:p>
    <w:p w14:paraId="23EADFFD" w14:textId="77777777" w:rsidR="00004E04" w:rsidRPr="008B3FBC" w:rsidRDefault="00004E04" w:rsidP="00004E04">
      <w:pPr>
        <w:widowControl w:val="0"/>
        <w:tabs>
          <w:tab w:val="left" w:pos="4253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lang w:eastAsia="it-IT"/>
        </w:rPr>
      </w:pPr>
    </w:p>
    <w:p w14:paraId="049FB37F" w14:textId="77777777" w:rsidR="00004E04" w:rsidRPr="008B3FBC" w:rsidRDefault="00004E04" w:rsidP="00004E04">
      <w:pPr>
        <w:pStyle w:val="Rientrocorpodeltesto3"/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pacing w:line="240" w:lineRule="auto"/>
        <w:ind w:left="709" w:firstLine="0"/>
        <w:jc w:val="center"/>
        <w:rPr>
          <w:b/>
          <w:bCs/>
          <w:sz w:val="16"/>
          <w:szCs w:val="16"/>
        </w:rPr>
      </w:pPr>
      <w:r w:rsidRPr="008B3FBC">
        <w:rPr>
          <w:b/>
          <w:bCs/>
          <w:sz w:val="16"/>
          <w:szCs w:val="16"/>
        </w:rPr>
        <w:t xml:space="preserve">DICHIARAZIONE DI CONSENSO ai sensi del decreto legislativo n. 196/2003 e </w:t>
      </w:r>
      <w:proofErr w:type="spellStart"/>
      <w:r w:rsidRPr="008B3FBC">
        <w:rPr>
          <w:b/>
          <w:bCs/>
          <w:sz w:val="16"/>
          <w:szCs w:val="16"/>
        </w:rPr>
        <w:t>ss.mm.ii</w:t>
      </w:r>
      <w:proofErr w:type="spellEnd"/>
      <w:r w:rsidRPr="008B3FBC">
        <w:rPr>
          <w:b/>
          <w:bCs/>
          <w:sz w:val="16"/>
          <w:szCs w:val="16"/>
        </w:rPr>
        <w:t>. sulla tutela dei dati personali</w:t>
      </w:r>
    </w:p>
    <w:p w14:paraId="7DB5C6A8" w14:textId="77777777" w:rsidR="00004E04" w:rsidRPr="008B3FBC" w:rsidRDefault="00004E04" w:rsidP="00004E04">
      <w:pPr>
        <w:pStyle w:val="Rientrocorpodeltesto3"/>
        <w:spacing w:line="240" w:lineRule="auto"/>
        <w:ind w:firstLine="0"/>
        <w:jc w:val="center"/>
        <w:rPr>
          <w:sz w:val="16"/>
          <w:szCs w:val="16"/>
        </w:rPr>
      </w:pPr>
      <w:r w:rsidRPr="008B3FBC">
        <w:rPr>
          <w:sz w:val="16"/>
          <w:szCs w:val="16"/>
        </w:rPr>
        <w:t>Il sottoscritto attesta il proprio libero consenso al trattamento dei dati personali risultanti dalla presente scheda ai soli fini previsti ed indicati dalla normativa di settore di riferimento.</w:t>
      </w:r>
    </w:p>
    <w:p w14:paraId="41930BB9" w14:textId="77777777" w:rsidR="00004E04" w:rsidRDefault="00004E04" w:rsidP="00004E04">
      <w:pPr>
        <w:pStyle w:val="Rientrocorpodeltesto3"/>
        <w:spacing w:line="240" w:lineRule="auto"/>
        <w:ind w:firstLine="0"/>
        <w:rPr>
          <w:sz w:val="16"/>
          <w:szCs w:val="16"/>
        </w:rPr>
      </w:pPr>
    </w:p>
    <w:p w14:paraId="05D815FE" w14:textId="77777777" w:rsidR="00D05E3E" w:rsidRPr="008B3FBC" w:rsidRDefault="00D05E3E" w:rsidP="00004E04">
      <w:pPr>
        <w:pStyle w:val="Rientrocorpodeltesto3"/>
        <w:spacing w:line="240" w:lineRule="auto"/>
        <w:ind w:firstLine="0"/>
        <w:rPr>
          <w:sz w:val="16"/>
          <w:szCs w:val="16"/>
        </w:rPr>
      </w:pPr>
    </w:p>
    <w:p w14:paraId="4135993D" w14:textId="77777777" w:rsidR="00004E04" w:rsidRPr="006C20E2" w:rsidRDefault="00004E04" w:rsidP="00004E04">
      <w:pPr>
        <w:pStyle w:val="Rientrocorpodeltesto3"/>
        <w:spacing w:line="240" w:lineRule="auto"/>
        <w:ind w:firstLine="0"/>
        <w:rPr>
          <w:sz w:val="18"/>
          <w:szCs w:val="16"/>
        </w:rPr>
      </w:pPr>
    </w:p>
    <w:p w14:paraId="40449B9E" w14:textId="77777777" w:rsidR="00004E04" w:rsidRPr="008B3FBC" w:rsidRDefault="00004E04" w:rsidP="00004E04">
      <w:pPr>
        <w:widowControl w:val="0"/>
        <w:tabs>
          <w:tab w:val="left" w:pos="4253"/>
        </w:tabs>
        <w:autoSpaceDE w:val="0"/>
        <w:autoSpaceDN w:val="0"/>
        <w:adjustRightInd w:val="0"/>
        <w:spacing w:after="0" w:afterAutospacing="0"/>
        <w:contextualSpacing/>
        <w:jc w:val="both"/>
        <w:rPr>
          <w:rFonts w:ascii="Times New Roman" w:eastAsiaTheme="minorEastAsia" w:hAnsi="Times New Roman" w:cs="Times New Roman"/>
          <w:lang w:eastAsia="it-IT"/>
        </w:rPr>
      </w:pPr>
      <w:r w:rsidRPr="008B3FBC">
        <w:rPr>
          <w:rFonts w:ascii="Times New Roman" w:eastAsiaTheme="minorEastAsia" w:hAnsi="Times New Roman" w:cs="Times New Roman"/>
          <w:lang w:eastAsia="it-IT"/>
        </w:rPr>
        <w:t>DATA __________________</w:t>
      </w:r>
      <w:r w:rsidRPr="008B3FBC">
        <w:rPr>
          <w:rFonts w:ascii="Times New Roman" w:eastAsiaTheme="minorEastAsia" w:hAnsi="Times New Roman" w:cs="Times New Roman"/>
          <w:lang w:eastAsia="it-IT"/>
        </w:rPr>
        <w:tab/>
      </w:r>
      <w:r w:rsidRPr="008B3FBC">
        <w:rPr>
          <w:rFonts w:ascii="Times New Roman" w:eastAsiaTheme="minorEastAsia" w:hAnsi="Times New Roman" w:cs="Times New Roman"/>
          <w:lang w:eastAsia="it-IT"/>
        </w:rPr>
        <w:tab/>
        <w:t>FIRMA ______________________________</w:t>
      </w:r>
    </w:p>
    <w:p w14:paraId="2312C9CD" w14:textId="77777777" w:rsidR="00004E04" w:rsidRPr="00D32DF0" w:rsidRDefault="00004E04" w:rsidP="00004E04">
      <w:pPr>
        <w:tabs>
          <w:tab w:val="left" w:pos="387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70F2C7D" w14:textId="77777777" w:rsidR="003E7F7F" w:rsidRDefault="003E7F7F"/>
    <w:sectPr w:rsidR="003E7F7F" w:rsidSect="00BF670F">
      <w:headerReference w:type="default" r:id="rId7"/>
      <w:footerReference w:type="default" r:id="rId8"/>
      <w:pgSz w:w="11909" w:h="16834"/>
      <w:pgMar w:top="1440" w:right="1440" w:bottom="1440" w:left="1440" w:header="1701" w:footer="107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D0345" w14:textId="77777777" w:rsidR="003B7AF8" w:rsidRDefault="003B7AF8">
      <w:r>
        <w:separator/>
      </w:r>
    </w:p>
  </w:endnote>
  <w:endnote w:type="continuationSeparator" w:id="0">
    <w:p w14:paraId="6DB0C281" w14:textId="77777777" w:rsidR="003B7AF8" w:rsidRDefault="003B7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B3B57AB-A0E0-4197-82D8-7076264C5D1A}"/>
    <w:embedItalic r:id="rId2" w:fontKey="{44FAA69A-6056-4E6E-89F7-34DAE5F2545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6E38928-279A-4641-A206-0094FE5611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634604"/>
      <w:docPartObj>
        <w:docPartGallery w:val="Page Numbers (Bottom of Page)"/>
        <w:docPartUnique/>
      </w:docPartObj>
    </w:sdtPr>
    <w:sdtContent>
      <w:p w14:paraId="462B1510" w14:textId="0D03E8F1" w:rsidR="005F16B9" w:rsidRDefault="005F16B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9FF82E" w14:textId="77777777" w:rsidR="003E7F7F" w:rsidRDefault="003E7F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7FC35" w14:textId="77777777" w:rsidR="003B7AF8" w:rsidRDefault="003B7AF8">
      <w:r>
        <w:separator/>
      </w:r>
    </w:p>
  </w:footnote>
  <w:footnote w:type="continuationSeparator" w:id="0">
    <w:p w14:paraId="3A042153" w14:textId="77777777" w:rsidR="003B7AF8" w:rsidRDefault="003B7A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CF4DE" w14:textId="480F55F8" w:rsidR="006F766E" w:rsidRDefault="00065B4F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7E6FED03" wp14:editId="666A42D3">
          <wp:simplePos x="0" y="0"/>
          <wp:positionH relativeFrom="page">
            <wp:align>left</wp:align>
          </wp:positionH>
          <wp:positionV relativeFrom="page">
            <wp:posOffset>-152400</wp:posOffset>
          </wp:positionV>
          <wp:extent cx="7560000" cy="10735200"/>
          <wp:effectExtent l="0" t="0" r="3175" b="9525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" r="238"/>
                  <a:stretch>
                    <a:fillRect/>
                  </a:stretch>
                </pic:blipFill>
                <pic:spPr>
                  <a:xfrm>
                    <a:off x="0" y="0"/>
                    <a:ext cx="7560000" cy="10735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26E35"/>
    <w:multiLevelType w:val="hybridMultilevel"/>
    <w:tmpl w:val="609E2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952EAA"/>
    <w:multiLevelType w:val="hybridMultilevel"/>
    <w:tmpl w:val="A23C57B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D2B1F"/>
    <w:multiLevelType w:val="hybridMultilevel"/>
    <w:tmpl w:val="F9D861D4"/>
    <w:lvl w:ilvl="0" w:tplc="4B1E182E">
      <w:start w:val="1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277937">
    <w:abstractNumId w:val="2"/>
  </w:num>
  <w:num w:numId="2" w16cid:durableId="1454405922">
    <w:abstractNumId w:val="1"/>
  </w:num>
  <w:num w:numId="3" w16cid:durableId="2022858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12"/>
    <w:rsid w:val="00004E04"/>
    <w:rsid w:val="00013BB9"/>
    <w:rsid w:val="00065B4F"/>
    <w:rsid w:val="000A0238"/>
    <w:rsid w:val="00120569"/>
    <w:rsid w:val="00172E77"/>
    <w:rsid w:val="001B00B5"/>
    <w:rsid w:val="001D0942"/>
    <w:rsid w:val="002C2F1E"/>
    <w:rsid w:val="002C5E10"/>
    <w:rsid w:val="003913AA"/>
    <w:rsid w:val="003B7AF8"/>
    <w:rsid w:val="003E7F7F"/>
    <w:rsid w:val="005C42C7"/>
    <w:rsid w:val="005F16B9"/>
    <w:rsid w:val="006F766E"/>
    <w:rsid w:val="00747A49"/>
    <w:rsid w:val="007B7112"/>
    <w:rsid w:val="007D30D4"/>
    <w:rsid w:val="007F281B"/>
    <w:rsid w:val="00862EB8"/>
    <w:rsid w:val="0099386F"/>
    <w:rsid w:val="00AA49A5"/>
    <w:rsid w:val="00B23214"/>
    <w:rsid w:val="00BF670F"/>
    <w:rsid w:val="00C20178"/>
    <w:rsid w:val="00C530CF"/>
    <w:rsid w:val="00CC0C52"/>
    <w:rsid w:val="00CC2595"/>
    <w:rsid w:val="00D05E3E"/>
    <w:rsid w:val="00D40FA0"/>
    <w:rsid w:val="00D463AC"/>
    <w:rsid w:val="00DF7E58"/>
    <w:rsid w:val="00E24C10"/>
    <w:rsid w:val="00EF0CAB"/>
    <w:rsid w:val="00F2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E5C25"/>
  <w15:docId w15:val="{56AA940A-2E3D-4035-9C47-30EDBC84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04E04"/>
    <w:pPr>
      <w:spacing w:after="100" w:afterAutospacing="1" w:line="240" w:lineRule="auto"/>
    </w:pPr>
    <w:rPr>
      <w:rFonts w:asciiTheme="minorHAnsi" w:eastAsiaTheme="minorHAnsi" w:hAnsiTheme="minorHAnsi" w:cstheme="minorBidi"/>
      <w:lang w:val="it-IT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172E7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2E77"/>
  </w:style>
  <w:style w:type="paragraph" w:styleId="Pidipagina">
    <w:name w:val="footer"/>
    <w:basedOn w:val="Normale"/>
    <w:link w:val="PidipaginaCarattere"/>
    <w:uiPriority w:val="99"/>
    <w:unhideWhenUsed/>
    <w:rsid w:val="00172E7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2E77"/>
  </w:style>
  <w:style w:type="table" w:styleId="Grigliatabella">
    <w:name w:val="Table Grid"/>
    <w:basedOn w:val="Tabellanormale"/>
    <w:uiPriority w:val="39"/>
    <w:rsid w:val="003E7F7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E7F7F"/>
    <w:pPr>
      <w:ind w:left="720"/>
      <w:contextualSpacing/>
    </w:pPr>
  </w:style>
  <w:style w:type="character" w:styleId="Numeropagina">
    <w:name w:val="page number"/>
    <w:basedOn w:val="Carpredefinitoparagrafo"/>
    <w:uiPriority w:val="99"/>
    <w:unhideWhenUsed/>
    <w:rsid w:val="003E7F7F"/>
  </w:style>
  <w:style w:type="paragraph" w:styleId="Rientrocorpodeltesto3">
    <w:name w:val="Body Text Indent 3"/>
    <w:basedOn w:val="Normale"/>
    <w:link w:val="Rientrocorpodeltesto3Carattere"/>
    <w:rsid w:val="00004E04"/>
    <w:pPr>
      <w:spacing w:after="0" w:afterAutospacing="0" w:line="360" w:lineRule="auto"/>
      <w:ind w:firstLine="709"/>
      <w:jc w:val="both"/>
    </w:pPr>
    <w:rPr>
      <w:rFonts w:ascii="Times New Roman" w:eastAsia="Times New Roman" w:hAnsi="Times New Roman" w:cs="Times New Roman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004E04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1\Desktop\carta%20intestata%20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3</Template>
  <TotalTime>15</TotalTime>
  <Pages>2</Pages>
  <Words>419</Words>
  <Characters>2391</Characters>
  <Application>Microsoft Office Word</Application>
  <DocSecurity>0</DocSecurity>
  <Lines>19</Lines>
  <Paragraphs>5</Paragraphs>
  <ScaleCrop>false</ScaleCrop>
  <Manager/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ATC VT1 VT1</cp:lastModifiedBy>
  <cp:revision>10</cp:revision>
  <dcterms:created xsi:type="dcterms:W3CDTF">2026-08-27T10:30:00Z</dcterms:created>
  <dcterms:modified xsi:type="dcterms:W3CDTF">2026-08-28T10:16:00Z</dcterms:modified>
</cp:coreProperties>
</file>